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4CB3E" w14:textId="2F490FCA" w:rsidR="00535962" w:rsidRPr="00F7167E" w:rsidRDefault="00A20607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2EA4CB61" wp14:editId="5893C720">
                <wp:simplePos x="0" y="0"/>
                <wp:positionH relativeFrom="column">
                  <wp:posOffset>4288743</wp:posOffset>
                </wp:positionH>
                <wp:positionV relativeFrom="paragraph">
                  <wp:posOffset>-597877</wp:posOffset>
                </wp:positionV>
                <wp:extent cx="1990772" cy="756139"/>
                <wp:effectExtent l="0" t="0" r="28575" b="2540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0772" cy="756139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-1797985752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79C5DE32" w14:textId="7F1EC039" w:rsidR="00A20607" w:rsidRPr="00A20607" w:rsidRDefault="00A20607" w:rsidP="00A20607">
                                        <w:pPr>
                                          <w:jc w:val="center"/>
                                          <w:rPr>
                                            <w:rStyle w:val="Style6"/>
                                          </w:rPr>
                                        </w:pPr>
                                        <w:r w:rsidRPr="00A20607">
                                          <w:rPr>
                                            <w:rStyle w:val="Style6"/>
                                          </w:rPr>
                                          <w:t>EGEHID-CCC-CP-2021-00</w:t>
                                        </w:r>
                                        <w:r w:rsidR="00A12DF4">
                                          <w:rPr>
                                            <w:rStyle w:val="Style6"/>
                                          </w:rPr>
                                          <w:t>2</w:t>
                                        </w:r>
                                        <w:r w:rsidR="0077668C">
                                          <w:rPr>
                                            <w:rStyle w:val="Style6"/>
                                          </w:rPr>
                                          <w:t>8</w:t>
                                        </w:r>
                                        <w:r w:rsidRPr="00A20607">
                                          <w:rPr>
                                            <w:rStyle w:val="Style6"/>
                                          </w:rPr>
                                          <w:t xml:space="preserve"> </w:t>
                                        </w:r>
                                      </w:p>
                                      <w:p w14:paraId="36EA0FC3" w14:textId="77777777" w:rsidR="00A20607" w:rsidRDefault="0077668C" w:rsidP="00A20607">
                                        <w:pPr>
                                          <w:jc w:val="center"/>
                                          <w:rPr>
                                            <w:rStyle w:val="Style2"/>
                                          </w:rPr>
                                        </w:pPr>
                                      </w:p>
                                    </w:sdtContent>
                                  </w:sdt>
                                  <w:p w14:paraId="2EA4CB7F" w14:textId="4C6B7F62" w:rsidR="001466B0" w:rsidRPr="00535962" w:rsidRDefault="0077668C" w:rsidP="001466B0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EA4CB80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A4CB61" id="Group 21" o:spid="_x0000_s1026" style="position:absolute;margin-left:337.7pt;margin-top:-47.1pt;width:156.75pt;height:59.55pt;z-index:25165977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-1797985752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79C5DE32" w14:textId="7F1EC039" w:rsidR="00A20607" w:rsidRPr="00A20607" w:rsidRDefault="00A20607" w:rsidP="00A20607">
                                  <w:pPr>
                                    <w:jc w:val="center"/>
                                    <w:rPr>
                                      <w:rStyle w:val="Style6"/>
                                    </w:rPr>
                                  </w:pPr>
                                  <w:r w:rsidRPr="00A20607">
                                    <w:rPr>
                                      <w:rStyle w:val="Style6"/>
                                    </w:rPr>
                                    <w:t>EGEHID-CCC-CP-2021-00</w:t>
                                  </w:r>
                                  <w:r w:rsidR="00A12DF4">
                                    <w:rPr>
                                      <w:rStyle w:val="Style6"/>
                                    </w:rPr>
                                    <w:t>2</w:t>
                                  </w:r>
                                  <w:r w:rsidR="0077668C">
                                    <w:rPr>
                                      <w:rStyle w:val="Style6"/>
                                    </w:rPr>
                                    <w:t>8</w:t>
                                  </w:r>
                                  <w:r w:rsidRPr="00A20607">
                                    <w:rPr>
                                      <w:rStyle w:val="Style6"/>
                                    </w:rPr>
                                    <w:t xml:space="preserve"> </w:t>
                                  </w:r>
                                </w:p>
                                <w:p w14:paraId="36EA0FC3" w14:textId="77777777" w:rsidR="00A20607" w:rsidRDefault="0077668C" w:rsidP="00A20607">
                                  <w:pPr>
                                    <w:jc w:val="center"/>
                                    <w:rPr>
                                      <w:rStyle w:val="Style2"/>
                                    </w:rPr>
                                  </w:pPr>
                                </w:p>
                              </w:sdtContent>
                            </w:sdt>
                            <w:p w14:paraId="2EA4CB7F" w14:textId="4C6B7F62" w:rsidR="001466B0" w:rsidRPr="00535962" w:rsidRDefault="0077668C" w:rsidP="001466B0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EA4CB80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95042C">
        <w:rPr>
          <w:noProof/>
        </w:rPr>
        <w:drawing>
          <wp:anchor distT="0" distB="0" distL="114300" distR="114300" simplePos="0" relativeHeight="251696128" behindDoc="0" locked="0" layoutInCell="1" allowOverlap="1" wp14:anchorId="5568B8B9" wp14:editId="667833B8">
            <wp:simplePos x="0" y="0"/>
            <wp:positionH relativeFrom="column">
              <wp:posOffset>-571500</wp:posOffset>
            </wp:positionH>
            <wp:positionV relativeFrom="paragraph">
              <wp:posOffset>-283650</wp:posOffset>
            </wp:positionV>
            <wp:extent cx="1188720" cy="567055"/>
            <wp:effectExtent l="0" t="0" r="0" b="4445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6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A2AFA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A4CB5B" wp14:editId="2EA4CB5C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7D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5B" id="Text Box 20" o:spid="_x0000_s1031" type="#_x0000_t202" style="position:absolute;margin-left:-31.1pt;margin-top:-46.5pt;width:74.65pt;height:24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" filled="f" stroked="f">
                <v:textbox inset="0,0,0,0">
                  <w:txbxContent>
                    <w:p w14:paraId="2EA4CB7D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="00FA2AFA" w:rsidRPr="000030D2">
        <w:rPr>
          <w:noProof/>
          <w:lang w:val="es-DO" w:eastAsia="es-DO"/>
        </w:rPr>
        <w:drawing>
          <wp:anchor distT="0" distB="0" distL="114300" distR="114300" simplePos="0" relativeHeight="251661824" behindDoc="0" locked="0" layoutInCell="1" allowOverlap="1" wp14:anchorId="2EA4CB5D" wp14:editId="2EA4CB5E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EA4CB5F" wp14:editId="2C029C65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7E" w14:textId="77777777" w:rsidR="0026335F" w:rsidRPr="0026335F" w:rsidRDefault="0077668C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5F" id="Text Box 12" o:spid="_x0000_s1032" type="#_x0000_t202" style="position:absolute;margin-left:389.95pt;margin-top:12.5pt;width:114.05pt;height:2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" filled="f" stroked="f">
                <v:textbox>
                  <w:txbxContent>
                    <w:p w14:paraId="2EA4CB7E" w14:textId="77777777" w:rsidR="0026335F" w:rsidRPr="0026335F" w:rsidRDefault="0077668C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EA4CB3F" w14:textId="77777777"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A4CB65" wp14:editId="2EA4CB66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2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77668C">
                              <w:fldChar w:fldCharType="begin"/>
                            </w:r>
                            <w:r w:rsidR="0077668C">
                              <w:instrText xml:space="preserve"> NUMPAGES   \* MERGEFORMAT </w:instrText>
                            </w:r>
                            <w:r w:rsidR="0077668C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77668C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5" id="Text Box 13" o:spid="_x0000_s1033" type="#_x0000_t202" style="position:absolute;margin-left:415.05pt;margin-top:10.6pt;width:83.6pt;height:19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" filled="f" stroked="f">
                <v:textbox>
                  <w:txbxContent>
                    <w:p w14:paraId="2EA4CB82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77668C">
                        <w:fldChar w:fldCharType="begin"/>
                      </w:r>
                      <w:r w:rsidR="0077668C">
                        <w:instrText xml:space="preserve"> NUMPAGES   \* MERGEFORMAT </w:instrText>
                      </w:r>
                      <w:r w:rsidR="0077668C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77668C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2EA4CB40" w14:textId="77777777"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A4CB67" wp14:editId="782CEFBB">
                <wp:simplePos x="0" y="0"/>
                <wp:positionH relativeFrom="column">
                  <wp:posOffset>826477</wp:posOffset>
                </wp:positionH>
                <wp:positionV relativeFrom="paragraph">
                  <wp:posOffset>24032</wp:posOffset>
                </wp:positionV>
                <wp:extent cx="3763108" cy="279400"/>
                <wp:effectExtent l="0" t="0" r="8890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3108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70984B" w14:textId="77777777" w:rsidR="005E6B0A" w:rsidRPr="005E6B0A" w:rsidRDefault="005E6B0A" w:rsidP="005E6B0A">
                            <w:pPr>
                              <w:autoSpaceDE w:val="0"/>
                              <w:autoSpaceDN w:val="0"/>
                              <w:spacing w:after="0" w:line="240" w:lineRule="auto"/>
                              <w:jc w:val="center"/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</w:pPr>
                            <w:r w:rsidRPr="005E6B0A">
                              <w:rPr>
                                <w:rFonts w:ascii="Arial Narrow" w:eastAsia="Times New Roman" w:hAnsi="Arial Narrow" w:cs="Times New Roman"/>
                                <w:b/>
                                <w:color w:val="000000" w:themeColor="text1"/>
                                <w:spacing w:val="-20"/>
                                <w:w w:val="90"/>
                                <w:sz w:val="28"/>
                                <w:szCs w:val="28"/>
                                <w:lang w:val="es-DO" w:eastAsia="es-ES"/>
                              </w:rPr>
                              <w:t>EMPRESA DE GENERACIÓN HIDROELÉCTRICA DOMINICANA</w:t>
                            </w:r>
                          </w:p>
                          <w:p w14:paraId="2EA4CB83" w14:textId="7266950A"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7" id="Text Box 16" o:spid="_x0000_s1034" type="#_x0000_t202" style="position:absolute;margin-left:65.1pt;margin-top:1.9pt;width:296.3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" stroked="f">
                <v:textbox>
                  <w:txbxContent>
                    <w:p w14:paraId="6470984B" w14:textId="77777777" w:rsidR="005E6B0A" w:rsidRPr="005E6B0A" w:rsidRDefault="005E6B0A" w:rsidP="005E6B0A">
                      <w:pPr>
                        <w:autoSpaceDE w:val="0"/>
                        <w:autoSpaceDN w:val="0"/>
                        <w:spacing w:after="0" w:line="240" w:lineRule="auto"/>
                        <w:jc w:val="center"/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</w:pPr>
                      <w:r w:rsidRPr="005E6B0A">
                        <w:rPr>
                          <w:rFonts w:ascii="Arial Narrow" w:eastAsia="Times New Roman" w:hAnsi="Arial Narrow" w:cs="Times New Roman"/>
                          <w:b/>
                          <w:color w:val="000000" w:themeColor="text1"/>
                          <w:spacing w:val="-20"/>
                          <w:w w:val="90"/>
                          <w:sz w:val="28"/>
                          <w:szCs w:val="28"/>
                          <w:lang w:val="es-DO" w:eastAsia="es-ES"/>
                        </w:rPr>
                        <w:t>EMPRESA DE GENERACIÓN HIDROELÉCTRICA DOMINICANA</w:t>
                      </w:r>
                    </w:p>
                    <w:p w14:paraId="2EA4CB83" w14:textId="7266950A"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A4CB41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2EA4CB42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EA4CB69" wp14:editId="2EA4CB6A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4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9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" stroked="f">
                <v:textbox>
                  <w:txbxContent>
                    <w:p w14:paraId="2EA4CB84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EA4CB43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EA4CB6B" wp14:editId="2EA4CB6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4CB85" w14:textId="77777777" w:rsidR="002E1412" w:rsidRPr="002E1412" w:rsidRDefault="0077668C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CB6B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" stroked="f">
                <v:textbox>
                  <w:txbxContent>
                    <w:p w14:paraId="2EA4CB85" w14:textId="77777777" w:rsidR="002E1412" w:rsidRPr="002E1412" w:rsidRDefault="0077668C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EA4CB44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2EA4CB45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2EA4CB46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2EA4CB47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2EA4CB48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2EA4CB49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2EA4CB4B" w14:textId="77777777" w:rsidTr="00E82502">
        <w:trPr>
          <w:cantSplit/>
          <w:trHeight w:val="440"/>
        </w:trPr>
        <w:tc>
          <w:tcPr>
            <w:tcW w:w="9252" w:type="dxa"/>
          </w:tcPr>
          <w:p w14:paraId="2EA4CB4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2EA4CB4D" w14:textId="77777777" w:rsidTr="00E82502">
        <w:trPr>
          <w:cantSplit/>
          <w:trHeight w:val="440"/>
        </w:trPr>
        <w:tc>
          <w:tcPr>
            <w:tcW w:w="9252" w:type="dxa"/>
          </w:tcPr>
          <w:p w14:paraId="2EA4CB4C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2EA4CB4F" w14:textId="77777777" w:rsidTr="00E82502">
        <w:trPr>
          <w:cantSplit/>
          <w:trHeight w:val="440"/>
        </w:trPr>
        <w:tc>
          <w:tcPr>
            <w:tcW w:w="9252" w:type="dxa"/>
          </w:tcPr>
          <w:p w14:paraId="2EA4CB4E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2EA4CB51" w14:textId="77777777" w:rsidTr="00E82502">
        <w:trPr>
          <w:cantSplit/>
          <w:trHeight w:val="440"/>
        </w:trPr>
        <w:tc>
          <w:tcPr>
            <w:tcW w:w="9252" w:type="dxa"/>
          </w:tcPr>
          <w:p w14:paraId="2EA4CB50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2EA4CB53" w14:textId="77777777" w:rsidTr="00E82502">
        <w:trPr>
          <w:cantSplit/>
          <w:trHeight w:val="440"/>
        </w:trPr>
        <w:tc>
          <w:tcPr>
            <w:tcW w:w="9252" w:type="dxa"/>
          </w:tcPr>
          <w:p w14:paraId="2EA4CB5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2EA4CB59" w14:textId="77777777" w:rsidTr="00E82502">
        <w:trPr>
          <w:cantSplit/>
          <w:trHeight w:val="440"/>
        </w:trPr>
        <w:tc>
          <w:tcPr>
            <w:tcW w:w="9252" w:type="dxa"/>
          </w:tcPr>
          <w:p w14:paraId="2EA4CB54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2EA4CB5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2EA4CB56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EA4CB57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2EA4CB58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2EA4CB5A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708D8" w14:textId="77777777" w:rsidR="009B1FB6" w:rsidRDefault="009B1FB6" w:rsidP="001007E7">
      <w:pPr>
        <w:spacing w:after="0" w:line="240" w:lineRule="auto"/>
      </w:pPr>
      <w:r>
        <w:separator/>
      </w:r>
    </w:p>
  </w:endnote>
  <w:endnote w:type="continuationSeparator" w:id="0">
    <w:p w14:paraId="571975D6" w14:textId="77777777" w:rsidR="009B1FB6" w:rsidRDefault="009B1FB6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4CB71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2EA4CB77" wp14:editId="2EA4CB78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A4CB79" wp14:editId="2EA4CB7A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A4CB88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2EA4CB8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A4CB7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2EA4CB88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2EA4CB8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A4CB7B" wp14:editId="2EA4CB7C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A4CB8A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A4CB7B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2EA4CB8A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EA4CB72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2EA4CB73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EA4CB74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EA4CB75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EA4CB76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8A76E" w14:textId="77777777" w:rsidR="009B1FB6" w:rsidRDefault="009B1FB6" w:rsidP="001007E7">
      <w:pPr>
        <w:spacing w:after="0" w:line="240" w:lineRule="auto"/>
      </w:pPr>
      <w:r>
        <w:separator/>
      </w:r>
    </w:p>
  </w:footnote>
  <w:footnote w:type="continuationSeparator" w:id="0">
    <w:p w14:paraId="583BDF27" w14:textId="77777777" w:rsidR="009B1FB6" w:rsidRDefault="009B1FB6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30D2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71665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5E6B0A"/>
    <w:rsid w:val="00611A07"/>
    <w:rsid w:val="0062592A"/>
    <w:rsid w:val="00650547"/>
    <w:rsid w:val="006506D0"/>
    <w:rsid w:val="00651E48"/>
    <w:rsid w:val="00666D56"/>
    <w:rsid w:val="006709BC"/>
    <w:rsid w:val="006F567F"/>
    <w:rsid w:val="00725091"/>
    <w:rsid w:val="0077668C"/>
    <w:rsid w:val="00780880"/>
    <w:rsid w:val="007B0E1F"/>
    <w:rsid w:val="007B6F6F"/>
    <w:rsid w:val="00820C9F"/>
    <w:rsid w:val="0082707E"/>
    <w:rsid w:val="008315B0"/>
    <w:rsid w:val="008B3AE5"/>
    <w:rsid w:val="008C388B"/>
    <w:rsid w:val="0095042C"/>
    <w:rsid w:val="00966EEE"/>
    <w:rsid w:val="00977C54"/>
    <w:rsid w:val="00985A5A"/>
    <w:rsid w:val="009B1FB6"/>
    <w:rsid w:val="00A12DF4"/>
    <w:rsid w:val="00A16099"/>
    <w:rsid w:val="00A20607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16670"/>
    <w:rsid w:val="00D24FA7"/>
    <w:rsid w:val="00D45A3E"/>
    <w:rsid w:val="00D64696"/>
    <w:rsid w:val="00D7710E"/>
    <w:rsid w:val="00D90D49"/>
    <w:rsid w:val="00D9600B"/>
    <w:rsid w:val="00DC5D96"/>
    <w:rsid w:val="00DD4F3E"/>
    <w:rsid w:val="00E13E55"/>
    <w:rsid w:val="00E707DD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EA4CB3E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6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Pedro Sánchez Pérez</cp:lastModifiedBy>
  <cp:revision>11</cp:revision>
  <cp:lastPrinted>2011-03-04T18:48:00Z</cp:lastPrinted>
  <dcterms:created xsi:type="dcterms:W3CDTF">2020-10-28T20:03:00Z</dcterms:created>
  <dcterms:modified xsi:type="dcterms:W3CDTF">2021-09-15T12:10:00Z</dcterms:modified>
</cp:coreProperties>
</file>