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50928" w14:textId="6EC05F5F" w:rsidR="00535962" w:rsidRPr="00F7167E" w:rsidRDefault="00D67CC7">
      <w:r>
        <w:rPr>
          <w:noProof/>
          <w:lang w:eastAsia="es-ES"/>
        </w:rPr>
        <w:drawing>
          <wp:anchor distT="0" distB="0" distL="114300" distR="114300" simplePos="0" relativeHeight="251677184" behindDoc="1" locked="0" layoutInCell="1" allowOverlap="1" wp14:anchorId="321A2BF5" wp14:editId="5922F83F">
            <wp:simplePos x="0" y="0"/>
            <wp:positionH relativeFrom="column">
              <wp:posOffset>-76200</wp:posOffset>
            </wp:positionH>
            <wp:positionV relativeFrom="paragraph">
              <wp:posOffset>-302824</wp:posOffset>
            </wp:positionV>
            <wp:extent cx="1074420" cy="38100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1" r="16501" b="-4168"/>
                    <a:stretch/>
                  </pic:blipFill>
                  <pic:spPr bwMode="auto">
                    <a:xfrm>
                      <a:off x="0" y="0"/>
                      <a:ext cx="1074420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7A7B6C2" wp14:editId="22F8BBE2">
                <wp:simplePos x="0" y="0"/>
                <wp:positionH relativeFrom="margin">
                  <wp:align>left</wp:align>
                </wp:positionH>
                <wp:positionV relativeFrom="paragraph">
                  <wp:posOffset>-582930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92D5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7A7B6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-45.9pt;width:74.65pt;height:24.05pt;z-index:251649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" filled="f" stroked="f">
                <v:textbox inset="0,0,0,0">
                  <w:txbxContent>
                    <w:p w14:paraId="28592D5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proofErr w:type="spellStart"/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57200" w:rsidRPr="00F23BAE">
        <w:rPr>
          <w:noProof/>
          <w:color w:val="4F81BD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7E5E6FC" wp14:editId="111900F2">
                <wp:simplePos x="0" y="0"/>
                <wp:positionH relativeFrom="column">
                  <wp:posOffset>4400550</wp:posOffset>
                </wp:positionH>
                <wp:positionV relativeFrom="paragraph">
                  <wp:posOffset>-552450</wp:posOffset>
                </wp:positionV>
                <wp:extent cx="2266315" cy="1106170"/>
                <wp:effectExtent l="19050" t="0" r="19685" b="1778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19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F2018" w14:textId="4D822613" w:rsidR="00657200" w:rsidRPr="00A46CB8" w:rsidRDefault="00D67CC7" w:rsidP="0065720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D67CC7">
                                    <w:rPr>
                                      <w:b/>
                                    </w:rPr>
                                    <w:t>EGEHID-CCC-CP-2023-00</w:t>
                                  </w:r>
                                  <w:r w:rsidR="000A1F11">
                                    <w:rPr>
                                      <w:b/>
                                    </w:rPr>
                                    <w:t>62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4EE959" w14:textId="77777777" w:rsidR="00657200" w:rsidRPr="008B426E" w:rsidRDefault="00657200" w:rsidP="00657200">
                                  <w:pPr>
                                    <w:jc w:val="center"/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2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1945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sz w:val="18"/>
                                    </w:rPr>
                                  </w:sdtEndPr>
                                  <w:sdtContent>
                                    <w:p w14:paraId="395AD0C0" w14:textId="6C3A7919" w:rsidR="00657200" w:rsidRPr="00F13074" w:rsidRDefault="000A1F11" w:rsidP="00657200">
                                      <w:pPr>
                                        <w:jc w:val="center"/>
                                        <w:rPr>
                                          <w:b/>
                                          <w:color w:val="0070C0"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62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2100DF" w14:textId="77777777" w:rsidR="00657200" w:rsidRPr="00CA0E82" w:rsidRDefault="00657200" w:rsidP="00657200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5E6FC" id="Group 3" o:spid="_x0000_s1027" style="position:absolute;margin-left:346.5pt;margin-top:-43.5pt;width:178.45pt;height:87.1pt;z-index:251676160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">
                <v:group id="Group 4" o:spid="_x0000_s1028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9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30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" strokecolor="white" strokeweight="2.25pt">
                      <v:textbox inset=",0">
                        <w:txbxContent>
                          <w:p w14:paraId="080F2018" w14:textId="4D822613" w:rsidR="00657200" w:rsidRPr="00A46CB8" w:rsidRDefault="00D67CC7" w:rsidP="0065720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67CC7">
                              <w:rPr>
                                <w:b/>
                              </w:rPr>
                              <w:t>EGEHID-CCC-CP-2023-00</w:t>
                            </w:r>
                            <w:r w:rsidR="000A1F11">
                              <w:rPr>
                                <w:b/>
                              </w:rPr>
                              <w:t>62</w:t>
                            </w:r>
                          </w:p>
                        </w:txbxContent>
                      </v:textbox>
                    </v:shape>
                    <v:shape id="Text Box 7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474EE959" w14:textId="77777777" w:rsidR="00657200" w:rsidRPr="008B426E" w:rsidRDefault="00657200" w:rsidP="0065720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2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Text Box 9" o:spid="_x0000_s1033" type="#_x0000_t202" style="position:absolute;left:9151;top:1805;width:194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sz w:val="18"/>
                              </w:rPr>
                            </w:sdtEndPr>
                            <w:sdtContent>
                              <w:p w14:paraId="395AD0C0" w14:textId="6C3A7919" w:rsidR="00657200" w:rsidRPr="00F13074" w:rsidRDefault="000A1F11" w:rsidP="00657200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</w:rPr>
                                </w:pPr>
                                <w:r>
                                  <w:rPr>
                                    <w:rStyle w:val="Style4"/>
                                    <w:color w:val="0070C0"/>
                                  </w:rPr>
                                  <w:t>62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4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" fillcolor="#4f81bd [3204]" stroked="f">
                      <v:textbox>
                        <w:txbxContent>
                          <w:p w14:paraId="6B2100DF" w14:textId="77777777" w:rsidR="00657200" w:rsidRPr="00CA0E82" w:rsidRDefault="00657200" w:rsidP="00657200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5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" filled="f"/>
              </v:group>
            </w:pict>
          </mc:Fallback>
        </mc:AlternateContent>
      </w:r>
      <w:r w:rsidR="00FA2AFA" w:rsidRPr="000030D2">
        <w:rPr>
          <w:noProof/>
          <w:lang w:eastAsia="es-ES"/>
        </w:rPr>
        <w:drawing>
          <wp:anchor distT="0" distB="0" distL="114300" distR="114300" simplePos="0" relativeHeight="251668992" behindDoc="0" locked="0" layoutInCell="1" allowOverlap="1" wp14:anchorId="5BBBCCE5" wp14:editId="777B074F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CF6B4" w14:textId="2536D3BB" w:rsidR="00535962" w:rsidRPr="00535962" w:rsidRDefault="00D67CC7" w:rsidP="00535962"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4A757C9" wp14:editId="05E1B67E">
                <wp:simplePos x="0" y="0"/>
                <wp:positionH relativeFrom="column">
                  <wp:posOffset>1226820</wp:posOffset>
                </wp:positionH>
                <wp:positionV relativeFrom="paragraph">
                  <wp:posOffset>7620</wp:posOffset>
                </wp:positionV>
                <wp:extent cx="4943475" cy="276225"/>
                <wp:effectExtent l="0" t="0" r="9525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C55D3" w14:textId="1866CFE3" w:rsidR="002E1412" w:rsidRPr="00CE2FC6" w:rsidRDefault="000A1F11" w:rsidP="00D67CC7">
                            <w:pPr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  <w:sz w:val="22"/>
                                  <w:szCs w:val="22"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CE2FC6" w:rsidRPr="00CE2FC6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>UNIDAD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4A757C9" id="Text Box 17" o:spid="_x0000_s1036" type="#_x0000_t202" style="position:absolute;margin-left:96.6pt;margin-top:.6pt;width:389.25pt;height:21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" stroked="f">
                <v:textbox>
                  <w:txbxContent>
                    <w:p w14:paraId="22AC55D3" w14:textId="1866CFE3" w:rsidR="002E1412" w:rsidRPr="00CE2FC6" w:rsidRDefault="00D67CC7" w:rsidP="00D67CC7">
                      <w:pPr>
                        <w:rPr>
                          <w:sz w:val="22"/>
                          <w:szCs w:val="22"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  <w:sz w:val="22"/>
                            <w:szCs w:val="22"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CE2FC6" w:rsidRPr="00CE2FC6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>UNIDAD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C170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F8462D4" wp14:editId="5760D4B3">
                <wp:simplePos x="0" y="0"/>
                <wp:positionH relativeFrom="column">
                  <wp:posOffset>4848224</wp:posOffset>
                </wp:positionH>
                <wp:positionV relativeFrom="paragraph">
                  <wp:posOffset>7620</wp:posOffset>
                </wp:positionV>
                <wp:extent cx="189547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60D44" w14:textId="401F2A71" w:rsidR="0026335F" w:rsidRPr="0026335F" w:rsidRDefault="000A1F11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A4276C">
                                  <w:rPr>
                                    <w:rStyle w:val="Style5"/>
                                    <w:lang w:val="es-DO"/>
                                  </w:rPr>
                                  <w:t>01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</w:t>
                                </w:r>
                                <w:r w:rsidR="000A425E">
                                  <w:rPr>
                                    <w:rStyle w:val="Style5"/>
                                    <w:lang w:val="es-DO"/>
                                  </w:rPr>
                                  <w:t>e otubre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F8462D4" id="Text Box 12" o:spid="_x0000_s1037" type="#_x0000_t202" style="position:absolute;margin-left:381.75pt;margin-top:.6pt;width:149.25pt;height:21.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" filled="f" stroked="f">
                <v:textbox>
                  <w:txbxContent>
                    <w:p w14:paraId="62F60D44" w14:textId="401F2A71" w:rsidR="0026335F" w:rsidRPr="0026335F" w:rsidRDefault="00D67CC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A4276C">
                            <w:rPr>
                              <w:rStyle w:val="Style5"/>
                              <w:lang w:val="es-DO"/>
                            </w:rPr>
                            <w:t>01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</w:t>
                          </w:r>
                          <w:r w:rsidR="000A425E">
                            <w:rPr>
                              <w:rStyle w:val="Style5"/>
                              <w:lang w:val="es-DO"/>
                            </w:rPr>
                            <w:t>e otubre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B2159EA" w14:textId="46197487" w:rsidR="00535962" w:rsidRDefault="00DC170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03AC0" wp14:editId="70F5B343">
                <wp:simplePos x="0" y="0"/>
                <wp:positionH relativeFrom="column">
                  <wp:posOffset>5394960</wp:posOffset>
                </wp:positionH>
                <wp:positionV relativeFrom="paragraph">
                  <wp:posOffset>227965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19764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0A1F11">
                              <w:fldChar w:fldCharType="begin"/>
                            </w:r>
                            <w:r w:rsidR="000A1F11">
                              <w:instrText xml:space="preserve"> NUMPAGES   \* MERGEFORMAT </w:instrText>
                            </w:r>
                            <w:r w:rsidR="000A1F11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A1F11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8603AC0" id="Text Box 13" o:spid="_x0000_s1038" type="#_x0000_t202" style="position:absolute;margin-left:424.8pt;margin-top:17.95pt;width:83.6pt;height:1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" filled="f" stroked="f">
                <v:textbox>
                  <w:txbxContent>
                    <w:p w14:paraId="0DB19764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 w:rsidR="00FA01DC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357D41" wp14:editId="1CEAF85E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CCA4A" w14:textId="7DF6BAAB" w:rsidR="002E1412" w:rsidRPr="00DC170F" w:rsidRDefault="00DC170F" w:rsidP="00DC170F">
                            <w:pPr>
                              <w:jc w:val="center"/>
                              <w:rPr>
                                <w:rStyle w:val="Style6"/>
                                <w:sz w:val="24"/>
                                <w:szCs w:val="24"/>
                              </w:rPr>
                            </w:pPr>
                            <w:r w:rsidRPr="00DC170F">
                              <w:rPr>
                                <w:rStyle w:val="Style6"/>
                                <w:sz w:val="24"/>
                                <w:szCs w:val="24"/>
                              </w:rPr>
                              <w:t>Empresa de Generación Hidroeléctrica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357D41" id="Text Box 16" o:spid="_x0000_s1039" type="#_x0000_t202" style="position:absolute;margin-left:93.6pt;margin-top:2.1pt;width:249.75pt;height:2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DF05SD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199CCA4A" w14:textId="7DF6BAAB" w:rsidR="002E1412" w:rsidRPr="00DC170F" w:rsidRDefault="00DC170F" w:rsidP="00DC170F">
                      <w:pPr>
                        <w:jc w:val="center"/>
                        <w:rPr>
                          <w:rStyle w:val="Style6"/>
                          <w:sz w:val="24"/>
                          <w:szCs w:val="24"/>
                        </w:rPr>
                      </w:pPr>
                      <w:r w:rsidRPr="00DC170F">
                        <w:rPr>
                          <w:rStyle w:val="Style6"/>
                          <w:sz w:val="24"/>
                          <w:szCs w:val="24"/>
                        </w:rPr>
                        <w:t>Empresa de Generación Hidroeléctrica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79835007" w14:textId="6A5BF614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DA21DA5" w14:textId="798E9A1A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04B16F" wp14:editId="7D46FEB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0308F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804B16F" id="Text Box 18" o:spid="_x0000_s1040" type="#_x0000_t202" style="position:absolute;left:0;text-align:left;margin-left:78.45pt;margin-top:6.45pt;width:278.6pt;height:21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Cener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1150308F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C142FA7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5D750843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6DCAD01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189D4BA9" w14:textId="1DA4310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</w:p>
    <w:p w14:paraId="656C55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D041538" w14:textId="77777777" w:rsidTr="00E82502">
        <w:trPr>
          <w:cantSplit/>
          <w:trHeight w:val="440"/>
        </w:trPr>
        <w:tc>
          <w:tcPr>
            <w:tcW w:w="9252" w:type="dxa"/>
          </w:tcPr>
          <w:p w14:paraId="081732C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73E50F81" w14:textId="77777777" w:rsidTr="00E82502">
        <w:trPr>
          <w:cantSplit/>
          <w:trHeight w:val="440"/>
        </w:trPr>
        <w:tc>
          <w:tcPr>
            <w:tcW w:w="9252" w:type="dxa"/>
          </w:tcPr>
          <w:p w14:paraId="20AEFB2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0DE22B4E" w14:textId="77777777" w:rsidTr="00E82502">
        <w:trPr>
          <w:cantSplit/>
          <w:trHeight w:val="440"/>
        </w:trPr>
        <w:tc>
          <w:tcPr>
            <w:tcW w:w="9252" w:type="dxa"/>
          </w:tcPr>
          <w:p w14:paraId="3590C4F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5A56767" w14:textId="77777777" w:rsidTr="00E82502">
        <w:trPr>
          <w:cantSplit/>
          <w:trHeight w:val="440"/>
        </w:trPr>
        <w:tc>
          <w:tcPr>
            <w:tcW w:w="9252" w:type="dxa"/>
          </w:tcPr>
          <w:p w14:paraId="38A3F97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8C0A052" w14:textId="77777777" w:rsidTr="00E82502">
        <w:trPr>
          <w:cantSplit/>
          <w:trHeight w:val="440"/>
        </w:trPr>
        <w:tc>
          <w:tcPr>
            <w:tcW w:w="9252" w:type="dxa"/>
          </w:tcPr>
          <w:p w14:paraId="357C9DDB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07C5CD0" w14:textId="77777777" w:rsidTr="00E82502">
        <w:trPr>
          <w:cantSplit/>
          <w:trHeight w:val="440"/>
        </w:trPr>
        <w:tc>
          <w:tcPr>
            <w:tcW w:w="9252" w:type="dxa"/>
          </w:tcPr>
          <w:p w14:paraId="60D3216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B4A44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130E7B4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D9B291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483D48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E016C61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CE2FC6"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4DD2A" w14:textId="77777777" w:rsidR="004E42AA" w:rsidRDefault="004E42AA" w:rsidP="001007E7">
      <w:pPr>
        <w:spacing w:after="0" w:line="240" w:lineRule="auto"/>
      </w:pPr>
      <w:r>
        <w:separator/>
      </w:r>
    </w:p>
  </w:endnote>
  <w:endnote w:type="continuationSeparator" w:id="0">
    <w:p w14:paraId="16524797" w14:textId="77777777" w:rsidR="004E42AA" w:rsidRDefault="004E42A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5C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 wp14:anchorId="3B37AE19" wp14:editId="621EC0AF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D2DDFA" wp14:editId="449AA8F2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FA9E9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D060D2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0D2DD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5FA9E9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D060D2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501FAE" wp14:editId="28DC5943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75091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7C501FAE" id="Text Box 1" o:spid="_x0000_s1042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07D75091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FF52599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4AB0162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4FB402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CB98DA3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57B890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AE55" w14:textId="77777777" w:rsidR="004E42AA" w:rsidRDefault="004E42AA" w:rsidP="001007E7">
      <w:pPr>
        <w:spacing w:after="0" w:line="240" w:lineRule="auto"/>
      </w:pPr>
      <w:r>
        <w:separator/>
      </w:r>
    </w:p>
  </w:footnote>
  <w:footnote w:type="continuationSeparator" w:id="0">
    <w:p w14:paraId="457CFDDF" w14:textId="77777777" w:rsidR="004E42AA" w:rsidRDefault="004E42A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030D2"/>
    <w:rsid w:val="00034DD9"/>
    <w:rsid w:val="00045479"/>
    <w:rsid w:val="0005792C"/>
    <w:rsid w:val="0007462B"/>
    <w:rsid w:val="00075E8C"/>
    <w:rsid w:val="000A1F11"/>
    <w:rsid w:val="000A425E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55681"/>
    <w:rsid w:val="0026335F"/>
    <w:rsid w:val="00295BD4"/>
    <w:rsid w:val="002A796E"/>
    <w:rsid w:val="002D451D"/>
    <w:rsid w:val="002E1412"/>
    <w:rsid w:val="00314023"/>
    <w:rsid w:val="003215AA"/>
    <w:rsid w:val="00341484"/>
    <w:rsid w:val="00392351"/>
    <w:rsid w:val="003A6141"/>
    <w:rsid w:val="003F14C3"/>
    <w:rsid w:val="00404131"/>
    <w:rsid w:val="00412FE0"/>
    <w:rsid w:val="0042490F"/>
    <w:rsid w:val="004379A6"/>
    <w:rsid w:val="0044234A"/>
    <w:rsid w:val="00456C17"/>
    <w:rsid w:val="00464769"/>
    <w:rsid w:val="00466B9C"/>
    <w:rsid w:val="004B30DA"/>
    <w:rsid w:val="004D45A8"/>
    <w:rsid w:val="004E2CE3"/>
    <w:rsid w:val="004E42AA"/>
    <w:rsid w:val="00520FA1"/>
    <w:rsid w:val="00535962"/>
    <w:rsid w:val="00611A07"/>
    <w:rsid w:val="0062592A"/>
    <w:rsid w:val="006506D0"/>
    <w:rsid w:val="00651E48"/>
    <w:rsid w:val="00657200"/>
    <w:rsid w:val="00664AF5"/>
    <w:rsid w:val="00665CEF"/>
    <w:rsid w:val="00666D56"/>
    <w:rsid w:val="006709BC"/>
    <w:rsid w:val="006C0DAB"/>
    <w:rsid w:val="006F567F"/>
    <w:rsid w:val="00725091"/>
    <w:rsid w:val="00780880"/>
    <w:rsid w:val="007B0E1F"/>
    <w:rsid w:val="007B6F6F"/>
    <w:rsid w:val="00805ED8"/>
    <w:rsid w:val="00820C9F"/>
    <w:rsid w:val="0082707E"/>
    <w:rsid w:val="008315B0"/>
    <w:rsid w:val="008B3AE5"/>
    <w:rsid w:val="008C388B"/>
    <w:rsid w:val="008F2502"/>
    <w:rsid w:val="00966EEE"/>
    <w:rsid w:val="00977C54"/>
    <w:rsid w:val="00A16099"/>
    <w:rsid w:val="00A4276C"/>
    <w:rsid w:val="00A640BD"/>
    <w:rsid w:val="00A641A7"/>
    <w:rsid w:val="00A72F42"/>
    <w:rsid w:val="00AD7919"/>
    <w:rsid w:val="00AF2E6B"/>
    <w:rsid w:val="00B2116F"/>
    <w:rsid w:val="00B47649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67F23"/>
    <w:rsid w:val="00C7470C"/>
    <w:rsid w:val="00C86CF4"/>
    <w:rsid w:val="00CA0E82"/>
    <w:rsid w:val="00CA164C"/>
    <w:rsid w:val="00CA4661"/>
    <w:rsid w:val="00CE2FC6"/>
    <w:rsid w:val="00CE67A3"/>
    <w:rsid w:val="00D1201E"/>
    <w:rsid w:val="00D24FA7"/>
    <w:rsid w:val="00D45A3E"/>
    <w:rsid w:val="00D64696"/>
    <w:rsid w:val="00D67CC7"/>
    <w:rsid w:val="00D7710E"/>
    <w:rsid w:val="00D90D49"/>
    <w:rsid w:val="00D91677"/>
    <w:rsid w:val="00D95EC0"/>
    <w:rsid w:val="00D9600B"/>
    <w:rsid w:val="00DC170F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A1AF8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4FCC3-C26B-48E0-99E5-4509561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13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Fernando Arturo Lara Fructuoso</cp:lastModifiedBy>
  <cp:revision>22</cp:revision>
  <cp:lastPrinted>2011-03-04T18:48:00Z</cp:lastPrinted>
  <dcterms:created xsi:type="dcterms:W3CDTF">2021-09-30T14:16:00Z</dcterms:created>
  <dcterms:modified xsi:type="dcterms:W3CDTF">2023-10-17T18:18:00Z</dcterms:modified>
</cp:coreProperties>
</file>