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50928" w14:textId="6EC05F5F" w:rsidR="00535962" w:rsidRPr="00F7167E" w:rsidRDefault="00D67CC7">
      <w:r>
        <w:rPr>
          <w:noProof/>
          <w:lang w:eastAsia="es-ES"/>
        </w:rPr>
        <w:drawing>
          <wp:anchor distT="0" distB="0" distL="114300" distR="114300" simplePos="0" relativeHeight="251677184" behindDoc="1" locked="0" layoutInCell="1" allowOverlap="1" wp14:anchorId="321A2BF5" wp14:editId="5922F83F">
            <wp:simplePos x="0" y="0"/>
            <wp:positionH relativeFrom="column">
              <wp:posOffset>-76200</wp:posOffset>
            </wp:positionH>
            <wp:positionV relativeFrom="paragraph">
              <wp:posOffset>-302824</wp:posOffset>
            </wp:positionV>
            <wp:extent cx="1074420" cy="381000"/>
            <wp:effectExtent l="0" t="0" r="0" b="0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00" t="1" r="16501" b="-4168"/>
                    <a:stretch/>
                  </pic:blipFill>
                  <pic:spPr bwMode="auto">
                    <a:xfrm>
                      <a:off x="0" y="0"/>
                      <a:ext cx="1074420" cy="38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17A7B6C2" wp14:editId="22F8BBE2">
                <wp:simplePos x="0" y="0"/>
                <wp:positionH relativeFrom="margin">
                  <wp:align>left</wp:align>
                </wp:positionH>
                <wp:positionV relativeFrom="paragraph">
                  <wp:posOffset>-582930</wp:posOffset>
                </wp:positionV>
                <wp:extent cx="948055" cy="305435"/>
                <wp:effectExtent l="0" t="0" r="4445" b="1841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592D58" w14:textId="77777777"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17A7B6C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0;margin-top:-45.9pt;width:74.65pt;height:24.05pt;z-index:2516495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" filled="f" stroked="f">
                <v:textbox inset="0,0,0,0">
                  <w:txbxContent>
                    <w:p w14:paraId="28592D58" w14:textId="77777777"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proofErr w:type="spellStart"/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657200" w:rsidRPr="00F23BAE">
        <w:rPr>
          <w:noProof/>
          <w:color w:val="4F81BD" w:themeColor="accent1"/>
          <w:lang w:eastAsia="es-ES"/>
        </w:rPr>
        <mc:AlternateContent>
          <mc:Choice Requires="wpg">
            <w:drawing>
              <wp:anchor distT="0" distB="0" distL="114300" distR="114300" simplePos="0" relativeHeight="251676160" behindDoc="0" locked="0" layoutInCell="1" allowOverlap="1" wp14:anchorId="67E5E6FC" wp14:editId="111900F2">
                <wp:simplePos x="0" y="0"/>
                <wp:positionH relativeFrom="column">
                  <wp:posOffset>4400550</wp:posOffset>
                </wp:positionH>
                <wp:positionV relativeFrom="paragraph">
                  <wp:posOffset>-552450</wp:posOffset>
                </wp:positionV>
                <wp:extent cx="2266315" cy="1106170"/>
                <wp:effectExtent l="19050" t="0" r="19685" b="17780"/>
                <wp:wrapNone/>
                <wp:docPr id="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6315" cy="1106170"/>
                          <a:chOff x="8922" y="720"/>
                          <a:chExt cx="2536" cy="1620"/>
                        </a:xfrm>
                      </wpg:grpSpPr>
                      <wpg:grpSp>
                        <wpg:cNvPr id="2" name="Group 4"/>
                        <wpg:cNvGrpSpPr>
                          <a:grpSpLocks/>
                        </wpg:cNvGrpSpPr>
                        <wpg:grpSpPr bwMode="auto">
                          <a:xfrm>
                            <a:off x="8922" y="720"/>
                            <a:ext cx="2536" cy="1620"/>
                            <a:chOff x="8922" y="720"/>
                            <a:chExt cx="2536" cy="1620"/>
                          </a:xfrm>
                        </wpg:grpSpPr>
                        <wpg:grpSp>
                          <wpg:cNvPr id="11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8922" y="720"/>
                              <a:ext cx="2536" cy="900"/>
                              <a:chOff x="8922" y="720"/>
                              <a:chExt cx="2536" cy="900"/>
                            </a:xfrm>
                          </wpg:grpSpPr>
                          <wps:wsp>
                            <wps:cNvPr id="19" name="Text Box 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22" y="1080"/>
                                <a:ext cx="2536" cy="5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80F2018" w14:textId="4FB834C0" w:rsidR="00657200" w:rsidRPr="00A46CB8" w:rsidRDefault="00D67CC7" w:rsidP="00657200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D67CC7">
                                    <w:rPr>
                                      <w:b/>
                                    </w:rPr>
                                    <w:t>EGEHID-CCC-CP-2023-00</w:t>
                                  </w:r>
                                  <w:r w:rsidR="008F58FF">
                                    <w:rPr>
                                      <w:b/>
                                    </w:rPr>
                                    <w:t>77</w:t>
                                  </w:r>
                                </w:p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1" name="Text Box 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72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74EE959" w14:textId="77777777" w:rsidR="00657200" w:rsidRPr="008B426E" w:rsidRDefault="00657200" w:rsidP="00657200">
                                  <w:pPr>
                                    <w:jc w:val="center"/>
                                    <w:rPr>
                                      <w:b/>
                                      <w:color w:val="EEECE1" w:themeColor="background2"/>
                                      <w:spacing w:val="10"/>
                                      <w:sz w:val="16"/>
                                      <w:lang w:val="en-US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8B426E">
                                    <w:rPr>
                                      <w:b/>
                                      <w:color w:val="EEECE1" w:themeColor="background2"/>
                                      <w:spacing w:val="10"/>
                                      <w:sz w:val="16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No. EXPEDIENTE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2" name="Group 8"/>
                          <wpg:cNvGrpSpPr>
                            <a:grpSpLocks/>
                          </wpg:cNvGrpSpPr>
                          <wpg:grpSpPr bwMode="auto">
                            <a:xfrm>
                              <a:off x="9151" y="1440"/>
                              <a:ext cx="2009" cy="900"/>
                              <a:chOff x="9151" y="1440"/>
                              <a:chExt cx="2009" cy="900"/>
                            </a:xfrm>
                          </wpg:grpSpPr>
                          <wps:wsp>
                            <wps:cNvPr id="23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805"/>
                                <a:ext cx="1945" cy="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Style w:val="Style4"/>
                                      <w:color w:val="0070C0"/>
                                    </w:rPr>
                                    <w:alias w:val="No. de Documento"/>
                                    <w:tag w:val="No. de Documento"/>
                                    <w:id w:val="13417748"/>
                                  </w:sdtPr>
                                  <w:sdtEndPr>
                                    <w:rPr>
                                      <w:rStyle w:val="Style4"/>
                                      <w:b/>
                                      <w:sz w:val="18"/>
                                    </w:rPr>
                                  </w:sdtEndPr>
                                  <w:sdtContent>
                                    <w:p w14:paraId="395AD0C0" w14:textId="4BBC6BB6" w:rsidR="00657200" w:rsidRPr="00F13074" w:rsidRDefault="008F58FF" w:rsidP="00657200">
                                      <w:pPr>
                                        <w:jc w:val="center"/>
                                        <w:rPr>
                                          <w:b/>
                                          <w:color w:val="0070C0"/>
                                        </w:rPr>
                                      </w:pPr>
                                      <w:r>
                                        <w:rPr>
                                          <w:rStyle w:val="Style4"/>
                                          <w:color w:val="0070C0"/>
                                        </w:rPr>
                                        <w:t>0077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44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B2100DF" w14:textId="77777777" w:rsidR="00657200" w:rsidRPr="00CA0E82" w:rsidRDefault="00657200" w:rsidP="00657200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  <w:lang w:val="en-US"/>
                                    </w:rPr>
                                  </w:pPr>
                                  <w:r w:rsidRPr="00CA0E82">
                                    <w:rPr>
                                      <w:b/>
                                      <w:sz w:val="16"/>
                                    </w:rPr>
                                    <w:t>No. DOCUMENTO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25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151" y="720"/>
                            <a:ext cx="2009" cy="1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E5E6FC" id="Group 3" o:spid="_x0000_s1027" style="position:absolute;margin-left:346.5pt;margin-top:-43.5pt;width:178.45pt;height:87.1pt;z-index:251676160" coordorigin="8922,720" coordsize="2536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">
                <v:group id="Group 4" o:spid="_x0000_s1028" style="position:absolute;left:8922;top:720;width:2536;height:1620" coordorigin="8922,720" coordsize="2536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group id="Group 5" o:spid="_x0000_s1029" style="position:absolute;left:8922;top:720;width:2536;height:900" coordorigin="8922,720" coordsize="2536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30" type="#_x0000_t202" style="position:absolute;left:8922;top:1080;width:2536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" strokecolor="white" strokeweight="2.25pt">
                      <v:textbox inset=",0">
                        <w:txbxContent>
                          <w:p w14:paraId="080F2018" w14:textId="4FB834C0" w:rsidR="00657200" w:rsidRPr="00A46CB8" w:rsidRDefault="00D67CC7" w:rsidP="0065720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67CC7">
                              <w:rPr>
                                <w:b/>
                              </w:rPr>
                              <w:t>EGEHID-CCC-CP-2023-00</w:t>
                            </w:r>
                            <w:r w:rsidR="008F58FF">
                              <w:rPr>
                                <w:b/>
                              </w:rPr>
                              <w:t>77</w:t>
                            </w:r>
                          </w:p>
                        </w:txbxContent>
                      </v:textbox>
                    </v:shape>
                    <v:shape id="Text Box 7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" fillcolor="#4f81bd [3204]" strokecolor="#243f60 [1604]" strokeweight="2pt">
                      <v:textbox>
                        <w:txbxContent>
                          <w:p w14:paraId="474EE959" w14:textId="77777777" w:rsidR="00657200" w:rsidRPr="008B426E" w:rsidRDefault="00657200" w:rsidP="00657200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pacing w:val="10"/>
                                <w:sz w:val="16"/>
                                <w:lang w:val="en-US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B426E">
                              <w:rPr>
                                <w:b/>
                                <w:color w:val="EEECE1" w:themeColor="background2"/>
                                <w:spacing w:val="10"/>
                                <w:sz w:val="16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EXPEDIENTE</w:t>
                            </w:r>
                          </w:p>
                        </w:txbxContent>
                      </v:textbox>
                    </v:shape>
                  </v:group>
                  <v:group id="Group 8" o:spid="_x0000_s1032" style="position:absolute;left:9151;top:1440;width:2009;height:900" coordorigin="9151,144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<v:shape id="Text Box 9" o:spid="_x0000_s1033" type="#_x0000_t202" style="position:absolute;left:9151;top:1805;width:1945;height:5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" strokecolor="white" strokeweight="2.25pt">
                      <v:textbox inset=",0">
                        <w:txbxContent>
                          <w:sdt>
                            <w:sdtPr>
                              <w:rPr>
                                <w:rStyle w:val="Style4"/>
                                <w:color w:val="0070C0"/>
                              </w:rPr>
                              <w:alias w:val="No. de Documento"/>
                              <w:tag w:val="No. de Documento"/>
                              <w:id w:val="13417748"/>
                            </w:sdtPr>
                            <w:sdtEndPr>
                              <w:rPr>
                                <w:rStyle w:val="Style4"/>
                                <w:b/>
                                <w:sz w:val="18"/>
                              </w:rPr>
                            </w:sdtEndPr>
                            <w:sdtContent>
                              <w:p w14:paraId="395AD0C0" w14:textId="4BBC6BB6" w:rsidR="00657200" w:rsidRPr="00F13074" w:rsidRDefault="008F58FF" w:rsidP="00657200">
                                <w:pPr>
                                  <w:jc w:val="center"/>
                                  <w:rPr>
                                    <w:b/>
                                    <w:color w:val="0070C0"/>
                                  </w:rPr>
                                </w:pPr>
                                <w:r>
                                  <w:rPr>
                                    <w:rStyle w:val="Style4"/>
                                    <w:color w:val="0070C0"/>
                                  </w:rPr>
                                  <w:t>0077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shape id="Text Box 10" o:spid="_x0000_s1034" type="#_x0000_t202" style="position:absolute;left:9151;top:144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" fillcolor="#4f81bd [3204]" stroked="f">
                      <v:textbox>
                        <w:txbxContent>
                          <w:p w14:paraId="6B2100DF" w14:textId="77777777" w:rsidR="00657200" w:rsidRPr="00CA0E82" w:rsidRDefault="00657200" w:rsidP="00657200">
                            <w:pPr>
                              <w:jc w:val="center"/>
                              <w:rPr>
                                <w:b/>
                                <w:sz w:val="16"/>
                                <w:lang w:val="en-US"/>
                              </w:rPr>
                            </w:pPr>
                            <w:r w:rsidRPr="00CA0E82">
                              <w:rPr>
                                <w:b/>
                                <w:sz w:val="16"/>
                              </w:rPr>
                              <w:t>No. DOCUMENTO</w:t>
                            </w:r>
                          </w:p>
                        </w:txbxContent>
                      </v:textbox>
                    </v:shape>
                  </v:group>
                </v:group>
                <v:rect id="Rectangle 11" o:spid="_x0000_s1035" style="position:absolute;left:9151;top:720;width:2009;height:1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" filled="f"/>
              </v:group>
            </w:pict>
          </mc:Fallback>
        </mc:AlternateContent>
      </w:r>
      <w:r w:rsidR="00FA2AFA" w:rsidRPr="000030D2">
        <w:rPr>
          <w:noProof/>
          <w:lang w:eastAsia="es-ES"/>
        </w:rPr>
        <w:drawing>
          <wp:anchor distT="0" distB="0" distL="114300" distR="114300" simplePos="0" relativeHeight="251668992" behindDoc="0" locked="0" layoutInCell="1" allowOverlap="1" wp14:anchorId="5BBBCCE5" wp14:editId="777B074F">
            <wp:simplePos x="0" y="0"/>
            <wp:positionH relativeFrom="margin">
              <wp:posOffset>2561590</wp:posOffset>
            </wp:positionH>
            <wp:positionV relativeFrom="margin">
              <wp:posOffset>-566420</wp:posOffset>
            </wp:positionV>
            <wp:extent cx="788035" cy="784225"/>
            <wp:effectExtent l="0" t="0" r="0" b="0"/>
            <wp:wrapSquare wrapText="bothSides"/>
            <wp:docPr id="18" name="Imagen 18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35" cy="78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CCF6B4" w14:textId="2536D3BB" w:rsidR="00535962" w:rsidRPr="00535962" w:rsidRDefault="00D67CC7" w:rsidP="00535962"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34A757C9" wp14:editId="05E1B67E">
                <wp:simplePos x="0" y="0"/>
                <wp:positionH relativeFrom="column">
                  <wp:posOffset>1226820</wp:posOffset>
                </wp:positionH>
                <wp:positionV relativeFrom="paragraph">
                  <wp:posOffset>7620</wp:posOffset>
                </wp:positionV>
                <wp:extent cx="4943475" cy="276225"/>
                <wp:effectExtent l="0" t="0" r="9525" b="9525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34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AC55D3" w14:textId="1866CFE3" w:rsidR="002E1412" w:rsidRPr="00CE2FC6" w:rsidRDefault="008F58FF" w:rsidP="00D67CC7">
                            <w:pPr>
                              <w:rPr>
                                <w:sz w:val="22"/>
                                <w:szCs w:val="2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  <w:sz w:val="22"/>
                                  <w:szCs w:val="22"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CE2FC6" w:rsidRPr="00CE2FC6">
                                  <w:rPr>
                                    <w:rStyle w:val="Style8"/>
                                    <w:smallCaps/>
                                    <w:sz w:val="22"/>
                                    <w:szCs w:val="22"/>
                                  </w:rPr>
                                  <w:t>UNIDAD DE COMPRAS Y CONTRATACIONES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4A757C9" id="Text Box 17" o:spid="_x0000_s1036" type="#_x0000_t202" style="position:absolute;margin-left:96.6pt;margin-top:.6pt;width:389.25pt;height:21.7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" stroked="f">
                <v:textbox>
                  <w:txbxContent>
                    <w:p w14:paraId="22AC55D3" w14:textId="1866CFE3" w:rsidR="002E1412" w:rsidRPr="00CE2FC6" w:rsidRDefault="00D67CC7" w:rsidP="00D67CC7">
                      <w:pPr>
                        <w:rPr>
                          <w:sz w:val="22"/>
                          <w:szCs w:val="22"/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  <w:sz w:val="22"/>
                            <w:szCs w:val="22"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CE2FC6" w:rsidRPr="00CE2FC6">
                            <w:rPr>
                              <w:rStyle w:val="Style8"/>
                              <w:smallCaps/>
                              <w:sz w:val="22"/>
                              <w:szCs w:val="22"/>
                            </w:rPr>
                            <w:t>UNIDAD DE COMPRAS Y CONTRATACIONES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C170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5F8462D4" wp14:editId="5760D4B3">
                <wp:simplePos x="0" y="0"/>
                <wp:positionH relativeFrom="column">
                  <wp:posOffset>4848224</wp:posOffset>
                </wp:positionH>
                <wp:positionV relativeFrom="paragraph">
                  <wp:posOffset>7620</wp:posOffset>
                </wp:positionV>
                <wp:extent cx="1895475" cy="278130"/>
                <wp:effectExtent l="0" t="0" r="0" b="762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F60D44" w14:textId="401F2A71" w:rsidR="0026335F" w:rsidRPr="0026335F" w:rsidRDefault="008F58FF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A4276C">
                                  <w:rPr>
                                    <w:rStyle w:val="Style5"/>
                                    <w:lang w:val="es-DO"/>
                                  </w:rPr>
                                  <w:t>01</w:t>
                                </w:r>
                                <w:r w:rsidR="00DC170F">
                                  <w:rPr>
                                    <w:rStyle w:val="Style5"/>
                                    <w:lang w:val="es-DO"/>
                                  </w:rPr>
                                  <w:t xml:space="preserve"> d</w:t>
                                </w:r>
                                <w:r w:rsidR="000A425E">
                                  <w:rPr>
                                    <w:rStyle w:val="Style5"/>
                                    <w:lang w:val="es-DO"/>
                                  </w:rPr>
                                  <w:t>e otubre</w:t>
                                </w:r>
                                <w:r w:rsidR="00DC170F">
                                  <w:rPr>
                                    <w:rStyle w:val="Style5"/>
                                    <w:lang w:val="es-DO"/>
                                  </w:rPr>
                                  <w:t xml:space="preserve"> de 2021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5F8462D4" id="Text Box 12" o:spid="_x0000_s1037" type="#_x0000_t202" style="position:absolute;margin-left:381.75pt;margin-top:.6pt;width:149.25pt;height:21.9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" filled="f" stroked="f">
                <v:textbox>
                  <w:txbxContent>
                    <w:p w14:paraId="62F60D44" w14:textId="401F2A71" w:rsidR="0026335F" w:rsidRPr="0026335F" w:rsidRDefault="00D67CC7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A4276C">
                            <w:rPr>
                              <w:rStyle w:val="Style5"/>
                              <w:lang w:val="es-DO"/>
                            </w:rPr>
                            <w:t>01</w:t>
                          </w:r>
                          <w:r w:rsidR="00DC170F">
                            <w:rPr>
                              <w:rStyle w:val="Style5"/>
                              <w:lang w:val="es-DO"/>
                            </w:rPr>
                            <w:t xml:space="preserve"> d</w:t>
                          </w:r>
                          <w:r w:rsidR="000A425E">
                            <w:rPr>
                              <w:rStyle w:val="Style5"/>
                              <w:lang w:val="es-DO"/>
                            </w:rPr>
                            <w:t>e otubre</w:t>
                          </w:r>
                          <w:r w:rsidR="00DC170F">
                            <w:rPr>
                              <w:rStyle w:val="Style5"/>
                              <w:lang w:val="es-DO"/>
                            </w:rPr>
                            <w:t xml:space="preserve"> de 2021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B2159EA" w14:textId="46197487" w:rsidR="00535962" w:rsidRDefault="00DC170F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8603AC0" wp14:editId="70F5B343">
                <wp:simplePos x="0" y="0"/>
                <wp:positionH relativeFrom="column">
                  <wp:posOffset>5394960</wp:posOffset>
                </wp:positionH>
                <wp:positionV relativeFrom="paragraph">
                  <wp:posOffset>227965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B19764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D7710E" w:rsidRPr="00D7710E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8603AC0" id="Text Box 13" o:spid="_x0000_s1038" type="#_x0000_t202" style="position:absolute;margin-left:424.8pt;margin-top:17.95pt;width:83.6pt;height:19.8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" filled="f" stroked="f">
                <v:textbox>
                  <w:txbxContent>
                    <w:p w14:paraId="0DB19764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="00D7710E" w:rsidRPr="00D7710E">
                          <w:rPr>
                            <w:b/>
                            <w:noProof/>
                            <w:sz w:val="22"/>
                            <w:szCs w:val="22"/>
                          </w:rPr>
                          <w:t>1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  <w:r w:rsidR="00FA01DC"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E357D41" wp14:editId="1CEAF85E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1905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9CCA4A" w14:textId="7DF6BAAB" w:rsidR="002E1412" w:rsidRPr="00DC170F" w:rsidRDefault="00DC170F" w:rsidP="00DC170F">
                            <w:pPr>
                              <w:jc w:val="center"/>
                              <w:rPr>
                                <w:rStyle w:val="Style6"/>
                                <w:sz w:val="24"/>
                                <w:szCs w:val="24"/>
                              </w:rPr>
                            </w:pPr>
                            <w:r w:rsidRPr="00DC170F">
                              <w:rPr>
                                <w:rStyle w:val="Style6"/>
                                <w:sz w:val="24"/>
                                <w:szCs w:val="24"/>
                              </w:rPr>
                              <w:t>Empresa de Generación Hidroeléctrica Dominicana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E357D41" id="Text Box 16" o:spid="_x0000_s1039" type="#_x0000_t202" style="position:absolute;margin-left:93.6pt;margin-top:2.1pt;width:249.75pt;height:2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" stroked="f">
                <v:textbox>
                  <w:txbxContent>
                    <w:p w14:paraId="199CCA4A" w14:textId="7DF6BAAB" w:rsidR="002E1412" w:rsidRPr="00DC170F" w:rsidRDefault="00DC170F" w:rsidP="00DC170F">
                      <w:pPr>
                        <w:jc w:val="center"/>
                        <w:rPr>
                          <w:rStyle w:val="Style6"/>
                          <w:sz w:val="24"/>
                          <w:szCs w:val="24"/>
                        </w:rPr>
                      </w:pPr>
                      <w:r w:rsidRPr="00DC170F">
                        <w:rPr>
                          <w:rStyle w:val="Style6"/>
                          <w:sz w:val="24"/>
                          <w:szCs w:val="24"/>
                        </w:rPr>
                        <w:t>Empresa de Generación Hidroeléctrica Dominicana</w:t>
                      </w:r>
                    </w:p>
                  </w:txbxContent>
                </v:textbox>
              </v:shape>
            </w:pict>
          </mc:Fallback>
        </mc:AlternateContent>
      </w:r>
    </w:p>
    <w:p w14:paraId="79835007" w14:textId="6A5BF614"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14:paraId="3DA21DA5" w14:textId="798E9A1A"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804B16F" wp14:editId="7D46FEB1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50308F" w14:textId="77777777"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804B16F" id="Text Box 18" o:spid="_x0000_s1040" type="#_x0000_t202" style="position:absolute;left:0;text-align:left;margin-left:78.45pt;margin-top:6.45pt;width:278.6pt;height:21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" stroked="f">
                <v:textbox>
                  <w:txbxContent>
                    <w:p w14:paraId="1150308F" w14:textId="77777777"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6C142FA7" w14:textId="77777777"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14:paraId="5D750843" w14:textId="77777777"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14:paraId="6DCAD013" w14:textId="77777777"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14:paraId="189D4BA9" w14:textId="1DA43107"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</w:t>
      </w:r>
    </w:p>
    <w:p w14:paraId="656C5574" w14:textId="77777777"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14:paraId="7D041538" w14:textId="77777777" w:rsidTr="00E82502">
        <w:trPr>
          <w:cantSplit/>
          <w:trHeight w:val="440"/>
        </w:trPr>
        <w:tc>
          <w:tcPr>
            <w:tcW w:w="9252" w:type="dxa"/>
          </w:tcPr>
          <w:p w14:paraId="081732CA" w14:textId="77777777"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14:paraId="73E50F81" w14:textId="77777777" w:rsidTr="00E82502">
        <w:trPr>
          <w:cantSplit/>
          <w:trHeight w:val="440"/>
        </w:trPr>
        <w:tc>
          <w:tcPr>
            <w:tcW w:w="9252" w:type="dxa"/>
          </w:tcPr>
          <w:p w14:paraId="20AEFB2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14:paraId="0DE22B4E" w14:textId="77777777" w:rsidTr="00E82502">
        <w:trPr>
          <w:cantSplit/>
          <w:trHeight w:val="440"/>
        </w:trPr>
        <w:tc>
          <w:tcPr>
            <w:tcW w:w="9252" w:type="dxa"/>
          </w:tcPr>
          <w:p w14:paraId="3590C4FF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14:paraId="05A56767" w14:textId="77777777" w:rsidTr="00E82502">
        <w:trPr>
          <w:cantSplit/>
          <w:trHeight w:val="440"/>
        </w:trPr>
        <w:tc>
          <w:tcPr>
            <w:tcW w:w="9252" w:type="dxa"/>
          </w:tcPr>
          <w:p w14:paraId="38A3F97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14:paraId="08C0A052" w14:textId="77777777" w:rsidTr="00E82502">
        <w:trPr>
          <w:cantSplit/>
          <w:trHeight w:val="440"/>
        </w:trPr>
        <w:tc>
          <w:tcPr>
            <w:tcW w:w="9252" w:type="dxa"/>
          </w:tcPr>
          <w:p w14:paraId="357C9DDB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14:paraId="407C5CD0" w14:textId="77777777" w:rsidTr="00E82502">
        <w:trPr>
          <w:cantSplit/>
          <w:trHeight w:val="440"/>
        </w:trPr>
        <w:tc>
          <w:tcPr>
            <w:tcW w:w="9252" w:type="dxa"/>
          </w:tcPr>
          <w:p w14:paraId="60D32162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14:paraId="1EB4A444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14:paraId="130E7B41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14:paraId="2D9B2915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14:paraId="3483D48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14:paraId="7E016C61" w14:textId="77777777"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CE2FC6">
      <w:footerReference w:type="default" r:id="rId9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24DD2A" w14:textId="77777777" w:rsidR="004E42AA" w:rsidRDefault="004E42AA" w:rsidP="001007E7">
      <w:pPr>
        <w:spacing w:after="0" w:line="240" w:lineRule="auto"/>
      </w:pPr>
      <w:r>
        <w:separator/>
      </w:r>
    </w:p>
  </w:endnote>
  <w:endnote w:type="continuationSeparator" w:id="0">
    <w:p w14:paraId="16524797" w14:textId="77777777" w:rsidR="004E42AA" w:rsidRDefault="004E42AA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575CE" w14:textId="77777777" w:rsidR="001007E7" w:rsidRDefault="00D7710E">
    <w:pPr>
      <w:pStyle w:val="Piedepgina"/>
    </w:pPr>
    <w:r>
      <w:rPr>
        <w:rFonts w:ascii="Arial Narrow" w:hAnsi="Arial Narrow"/>
        <w:noProof/>
        <w:sz w:val="12"/>
        <w:lang w:eastAsia="es-ES"/>
      </w:rPr>
      <w:drawing>
        <wp:anchor distT="0" distB="0" distL="114300" distR="114300" simplePos="0" relativeHeight="251664384" behindDoc="0" locked="0" layoutInCell="1" allowOverlap="1" wp14:anchorId="3B37AE19" wp14:editId="621EC0AF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D2DDFA" wp14:editId="449AA8F2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5FA9E9" w14:textId="77777777"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14:paraId="6D060D29" w14:textId="77777777"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50D2DDF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41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" filled="f" stroked="f">
              <v:textbox inset="0,0,0,0">
                <w:txbxContent>
                  <w:p w14:paraId="2C5FA9E9" w14:textId="77777777"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14:paraId="6D060D29" w14:textId="77777777"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C501FAE" wp14:editId="28DC5943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D75091" w14:textId="77777777"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 w14:anchorId="7C501FAE" id="Text Box 1" o:spid="_x0000_s1042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" filled="f" stroked="f">
              <v:textbox inset="0,0,0,0">
                <w:txbxContent>
                  <w:p w14:paraId="07D75091" w14:textId="77777777"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14:paraId="0FF52599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4AB0162E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604FB402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6CB98DA3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257B890C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BAE55" w14:textId="77777777" w:rsidR="004E42AA" w:rsidRDefault="004E42AA" w:rsidP="001007E7">
      <w:pPr>
        <w:spacing w:after="0" w:line="240" w:lineRule="auto"/>
      </w:pPr>
      <w:r>
        <w:separator/>
      </w:r>
    </w:p>
  </w:footnote>
  <w:footnote w:type="continuationSeparator" w:id="0">
    <w:p w14:paraId="457CFDDF" w14:textId="77777777" w:rsidR="004E42AA" w:rsidRDefault="004E42AA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DCD"/>
    <w:rsid w:val="000030D2"/>
    <w:rsid w:val="00034DD9"/>
    <w:rsid w:val="00045479"/>
    <w:rsid w:val="0005792C"/>
    <w:rsid w:val="0007462B"/>
    <w:rsid w:val="00075E8C"/>
    <w:rsid w:val="000A1F11"/>
    <w:rsid w:val="000A425E"/>
    <w:rsid w:val="000B0DCD"/>
    <w:rsid w:val="000E02D9"/>
    <w:rsid w:val="001007E7"/>
    <w:rsid w:val="001020C0"/>
    <w:rsid w:val="001466B0"/>
    <w:rsid w:val="00157600"/>
    <w:rsid w:val="00170EC5"/>
    <w:rsid w:val="00181E8D"/>
    <w:rsid w:val="00194FF2"/>
    <w:rsid w:val="001A3F92"/>
    <w:rsid w:val="001F73A7"/>
    <w:rsid w:val="002009A7"/>
    <w:rsid w:val="00253DBA"/>
    <w:rsid w:val="00255681"/>
    <w:rsid w:val="0026335F"/>
    <w:rsid w:val="00295BD4"/>
    <w:rsid w:val="002A796E"/>
    <w:rsid w:val="002D451D"/>
    <w:rsid w:val="002E1412"/>
    <w:rsid w:val="00314023"/>
    <w:rsid w:val="003215AA"/>
    <w:rsid w:val="00341484"/>
    <w:rsid w:val="00392351"/>
    <w:rsid w:val="003A6141"/>
    <w:rsid w:val="003F14C3"/>
    <w:rsid w:val="00404131"/>
    <w:rsid w:val="00412FE0"/>
    <w:rsid w:val="0042490F"/>
    <w:rsid w:val="004379A6"/>
    <w:rsid w:val="0044234A"/>
    <w:rsid w:val="00456C17"/>
    <w:rsid w:val="00464769"/>
    <w:rsid w:val="00466B9C"/>
    <w:rsid w:val="004B30DA"/>
    <w:rsid w:val="004D45A8"/>
    <w:rsid w:val="004E2CE3"/>
    <w:rsid w:val="004E42AA"/>
    <w:rsid w:val="00520FA1"/>
    <w:rsid w:val="00535962"/>
    <w:rsid w:val="00611A07"/>
    <w:rsid w:val="0062592A"/>
    <w:rsid w:val="006506D0"/>
    <w:rsid w:val="00651E48"/>
    <w:rsid w:val="00657200"/>
    <w:rsid w:val="00664AF5"/>
    <w:rsid w:val="00665CEF"/>
    <w:rsid w:val="00666D56"/>
    <w:rsid w:val="006709BC"/>
    <w:rsid w:val="006C0DAB"/>
    <w:rsid w:val="006F567F"/>
    <w:rsid w:val="00725091"/>
    <w:rsid w:val="00780880"/>
    <w:rsid w:val="007B0E1F"/>
    <w:rsid w:val="007B6F6F"/>
    <w:rsid w:val="00805ED8"/>
    <w:rsid w:val="00820C9F"/>
    <w:rsid w:val="0082707E"/>
    <w:rsid w:val="008315B0"/>
    <w:rsid w:val="008B3AE5"/>
    <w:rsid w:val="008C388B"/>
    <w:rsid w:val="008F2502"/>
    <w:rsid w:val="008F58FF"/>
    <w:rsid w:val="00966EEE"/>
    <w:rsid w:val="00977C54"/>
    <w:rsid w:val="00A16099"/>
    <w:rsid w:val="00A4276C"/>
    <w:rsid w:val="00A640BD"/>
    <w:rsid w:val="00A641A7"/>
    <w:rsid w:val="00A72F42"/>
    <w:rsid w:val="00AD7919"/>
    <w:rsid w:val="00AF2E6B"/>
    <w:rsid w:val="00B2116F"/>
    <w:rsid w:val="00B47649"/>
    <w:rsid w:val="00B62EEF"/>
    <w:rsid w:val="00B97B51"/>
    <w:rsid w:val="00BA0007"/>
    <w:rsid w:val="00BB1D79"/>
    <w:rsid w:val="00BC1D0C"/>
    <w:rsid w:val="00BC61BD"/>
    <w:rsid w:val="00BD1586"/>
    <w:rsid w:val="00C078CB"/>
    <w:rsid w:val="00C22DBE"/>
    <w:rsid w:val="00C5078F"/>
    <w:rsid w:val="00C66D08"/>
    <w:rsid w:val="00C67F23"/>
    <w:rsid w:val="00C7470C"/>
    <w:rsid w:val="00C86CF4"/>
    <w:rsid w:val="00CA0E82"/>
    <w:rsid w:val="00CA164C"/>
    <w:rsid w:val="00CA4661"/>
    <w:rsid w:val="00CE2FC6"/>
    <w:rsid w:val="00CE67A3"/>
    <w:rsid w:val="00D1201E"/>
    <w:rsid w:val="00D24FA7"/>
    <w:rsid w:val="00D45A3E"/>
    <w:rsid w:val="00D64696"/>
    <w:rsid w:val="00D67CC7"/>
    <w:rsid w:val="00D7710E"/>
    <w:rsid w:val="00D90D49"/>
    <w:rsid w:val="00D91677"/>
    <w:rsid w:val="00D95EC0"/>
    <w:rsid w:val="00D9600B"/>
    <w:rsid w:val="00DC170F"/>
    <w:rsid w:val="00DC5D96"/>
    <w:rsid w:val="00DD4F3E"/>
    <w:rsid w:val="00E13E55"/>
    <w:rsid w:val="00E82502"/>
    <w:rsid w:val="00EA6B34"/>
    <w:rsid w:val="00EA7406"/>
    <w:rsid w:val="00EE1E7B"/>
    <w:rsid w:val="00F225BF"/>
    <w:rsid w:val="00F53753"/>
    <w:rsid w:val="00F7167E"/>
    <w:rsid w:val="00F7443C"/>
    <w:rsid w:val="00F84D68"/>
    <w:rsid w:val="00F9504D"/>
    <w:rsid w:val="00FA01DC"/>
    <w:rsid w:val="00FA2AFA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EA1AF8"/>
  <w15:docId w15:val="{1E24DC73-B638-4769-A3AB-43FC71C7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D4FCC3-C26B-48E0-99E5-450956147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13</TotalTime>
  <Pages>1</Pages>
  <Words>154</Words>
  <Characters>850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Fernando Arturo Lara Fructuoso</cp:lastModifiedBy>
  <cp:revision>23</cp:revision>
  <cp:lastPrinted>2011-03-04T18:48:00Z</cp:lastPrinted>
  <dcterms:created xsi:type="dcterms:W3CDTF">2021-09-30T14:16:00Z</dcterms:created>
  <dcterms:modified xsi:type="dcterms:W3CDTF">2023-11-23T18:45:00Z</dcterms:modified>
</cp:coreProperties>
</file>